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FE36F3" w14:textId="77777777" w:rsidR="00635245" w:rsidRPr="00472242" w:rsidRDefault="00635245" w:rsidP="000C62EF">
      <w:pPr>
        <w:jc w:val="both"/>
        <w:rPr>
          <w:rFonts w:ascii="Arial" w:hAnsi="Arial" w:cs="Arial"/>
          <w:b/>
          <w:kern w:val="1"/>
          <w:lang w:eastAsia="ar-SA"/>
        </w:rPr>
      </w:pPr>
      <w:r w:rsidRPr="00472242">
        <w:rPr>
          <w:rFonts w:ascii="Arial" w:hAnsi="Arial" w:cs="Arial"/>
          <w:b/>
          <w:kern w:val="1"/>
          <w:lang w:eastAsia="ar-SA"/>
        </w:rPr>
        <w:t>Mod.</w:t>
      </w:r>
      <w:r w:rsidR="00EB7865" w:rsidRPr="00472242">
        <w:rPr>
          <w:rFonts w:ascii="Arial" w:hAnsi="Arial" w:cs="Arial"/>
          <w:b/>
          <w:kern w:val="1"/>
          <w:lang w:eastAsia="ar-SA"/>
        </w:rPr>
        <w:t xml:space="preserve"> A3</w:t>
      </w:r>
      <w:r w:rsidRPr="00472242">
        <w:rPr>
          <w:rFonts w:ascii="Arial" w:hAnsi="Arial" w:cs="Arial"/>
          <w:b/>
          <w:kern w:val="1"/>
          <w:lang w:eastAsia="ar-SA"/>
        </w:rPr>
        <w:t xml:space="preserve">       </w:t>
      </w:r>
    </w:p>
    <w:p w14:paraId="5B8A50E9" w14:textId="77777777" w:rsidR="00635245" w:rsidRPr="00472242" w:rsidRDefault="00635245" w:rsidP="000C62EF">
      <w:pPr>
        <w:jc w:val="both"/>
        <w:rPr>
          <w:rFonts w:ascii="Arial" w:hAnsi="Arial" w:cs="Arial"/>
          <w:kern w:val="1"/>
          <w:lang w:eastAsia="ar-SA"/>
        </w:rPr>
      </w:pPr>
    </w:p>
    <w:p w14:paraId="644EE15F" w14:textId="77777777" w:rsidR="000C62EF" w:rsidRPr="00472242" w:rsidRDefault="00635245" w:rsidP="00472242">
      <w:pPr>
        <w:jc w:val="center"/>
        <w:rPr>
          <w:rFonts w:ascii="Arial" w:hAnsi="Arial" w:cs="Arial"/>
          <w:b/>
          <w:caps/>
          <w:kern w:val="1"/>
          <w:lang w:eastAsia="ar-SA"/>
        </w:rPr>
      </w:pPr>
      <w:r w:rsidRPr="00472242">
        <w:rPr>
          <w:rFonts w:ascii="Arial" w:hAnsi="Arial" w:cs="Arial"/>
          <w:b/>
          <w:caps/>
        </w:rPr>
        <w:t xml:space="preserve">SCHEDA di sintesi attività/PROGETTI a.s. </w:t>
      </w:r>
      <w:r w:rsidR="00096089">
        <w:rPr>
          <w:rFonts w:ascii="Arial" w:hAnsi="Arial" w:cs="Arial"/>
          <w:b/>
          <w:caps/>
        </w:rPr>
        <w:t xml:space="preserve">_____/_____ </w:t>
      </w:r>
      <w:r w:rsidRPr="00472242">
        <w:rPr>
          <w:rFonts w:ascii="Arial" w:hAnsi="Arial" w:cs="Arial"/>
          <w:b/>
          <w:caps/>
        </w:rPr>
        <w:t xml:space="preserve">previstI dal Fondo d’Istituto per i </w:t>
      </w:r>
      <w:r w:rsidR="00EB7865" w:rsidRPr="00472242">
        <w:rPr>
          <w:rFonts w:ascii="Arial" w:hAnsi="Arial" w:cs="Arial"/>
          <w:b/>
          <w:caps/>
        </w:rPr>
        <w:t xml:space="preserve">SOLI </w:t>
      </w:r>
      <w:r w:rsidRPr="00472242">
        <w:rPr>
          <w:rFonts w:ascii="Arial" w:hAnsi="Arial" w:cs="Arial"/>
          <w:b/>
          <w:caps/>
        </w:rPr>
        <w:t>docenti con lettera di incarico</w:t>
      </w:r>
    </w:p>
    <w:p w14:paraId="4128D47A" w14:textId="77777777" w:rsidR="000C62EF" w:rsidRPr="00472242" w:rsidRDefault="000C62EF" w:rsidP="000C62EF">
      <w:pPr>
        <w:jc w:val="both"/>
        <w:rPr>
          <w:rFonts w:ascii="Arial" w:hAnsi="Arial" w:cs="Arial"/>
          <w:kern w:val="1"/>
          <w:lang w:eastAsia="ar-SA"/>
        </w:rPr>
      </w:pPr>
    </w:p>
    <w:p w14:paraId="0B3224E7" w14:textId="77777777" w:rsidR="000C62EF" w:rsidRPr="00472242" w:rsidRDefault="000C62EF" w:rsidP="000C62EF">
      <w:pPr>
        <w:jc w:val="both"/>
        <w:rPr>
          <w:rFonts w:ascii="Arial" w:hAnsi="Arial" w:cs="Arial"/>
          <w:kern w:val="1"/>
          <w:lang w:eastAsia="ar-SA"/>
        </w:rPr>
      </w:pPr>
      <w:r w:rsidRPr="00472242">
        <w:rPr>
          <w:rFonts w:ascii="Arial" w:hAnsi="Arial" w:cs="Arial"/>
          <w:kern w:val="1"/>
          <w:lang w:eastAsia="ar-SA"/>
        </w:rPr>
        <w:t>Oltre alla scheda di verifica (Mod. A2) dell’attività</w:t>
      </w:r>
      <w:r w:rsidR="00635245" w:rsidRPr="00472242">
        <w:rPr>
          <w:rFonts w:ascii="Arial" w:hAnsi="Arial" w:cs="Arial"/>
          <w:kern w:val="1"/>
          <w:lang w:eastAsia="ar-SA"/>
        </w:rPr>
        <w:t>/progetto</w:t>
      </w:r>
      <w:r w:rsidRPr="00472242">
        <w:rPr>
          <w:rFonts w:ascii="Arial" w:hAnsi="Arial" w:cs="Arial"/>
          <w:kern w:val="1"/>
          <w:lang w:eastAsia="ar-SA"/>
        </w:rPr>
        <w:t xml:space="preserve">, </w:t>
      </w:r>
      <w:r w:rsidRPr="00472242">
        <w:rPr>
          <w:rFonts w:ascii="Arial" w:hAnsi="Arial" w:cs="Arial"/>
          <w:b/>
          <w:kern w:val="1"/>
          <w:lang w:eastAsia="ar-SA"/>
        </w:rPr>
        <w:t>i referenti di progetto</w:t>
      </w:r>
      <w:r w:rsidRPr="00472242">
        <w:rPr>
          <w:rFonts w:ascii="Arial" w:hAnsi="Arial" w:cs="Arial"/>
          <w:kern w:val="1"/>
          <w:lang w:eastAsia="ar-SA"/>
        </w:rPr>
        <w:t xml:space="preserve"> </w:t>
      </w:r>
      <w:r w:rsidR="00635245" w:rsidRPr="00472242">
        <w:rPr>
          <w:rFonts w:ascii="Arial" w:hAnsi="Arial" w:cs="Arial"/>
          <w:kern w:val="1"/>
          <w:lang w:eastAsia="ar-SA"/>
        </w:rPr>
        <w:t xml:space="preserve">con accesso al FIS (lettera di incarico), </w:t>
      </w:r>
      <w:r w:rsidRPr="00472242">
        <w:rPr>
          <w:rFonts w:ascii="Arial" w:hAnsi="Arial" w:cs="Arial"/>
          <w:kern w:val="1"/>
          <w:lang w:eastAsia="ar-SA"/>
        </w:rPr>
        <w:t xml:space="preserve">devono indicare nel prospetto sottostante </w:t>
      </w:r>
      <w:r w:rsidRPr="00472242">
        <w:rPr>
          <w:rFonts w:ascii="Arial" w:hAnsi="Arial" w:cs="Arial"/>
          <w:b/>
          <w:kern w:val="1"/>
          <w:lang w:eastAsia="ar-SA"/>
        </w:rPr>
        <w:t>le ore</w:t>
      </w:r>
      <w:r w:rsidRPr="00472242">
        <w:rPr>
          <w:rFonts w:ascii="Arial" w:hAnsi="Arial" w:cs="Arial"/>
          <w:kern w:val="1"/>
          <w:lang w:eastAsia="ar-SA"/>
        </w:rPr>
        <w:t xml:space="preserve"> effettivamente </w:t>
      </w:r>
      <w:r w:rsidRPr="00472242">
        <w:rPr>
          <w:rFonts w:ascii="Arial" w:hAnsi="Arial" w:cs="Arial"/>
          <w:b/>
          <w:kern w:val="1"/>
          <w:lang w:eastAsia="ar-SA"/>
        </w:rPr>
        <w:t>svolte dai docenti</w:t>
      </w:r>
      <w:r w:rsidRPr="00472242">
        <w:rPr>
          <w:rFonts w:ascii="Arial" w:hAnsi="Arial" w:cs="Arial"/>
          <w:kern w:val="1"/>
          <w:lang w:eastAsia="ar-SA"/>
        </w:rPr>
        <w:t xml:space="preserve"> coinvolti</w:t>
      </w:r>
    </w:p>
    <w:p w14:paraId="1DBE5F67" w14:textId="77777777" w:rsidR="00635245" w:rsidRPr="00472242" w:rsidRDefault="00635245" w:rsidP="000C62EF">
      <w:pPr>
        <w:jc w:val="both"/>
        <w:rPr>
          <w:rFonts w:ascii="Arial" w:hAnsi="Arial" w:cs="Arial"/>
          <w:kern w:val="1"/>
          <w:lang w:eastAsia="ar-SA"/>
        </w:rPr>
      </w:pPr>
    </w:p>
    <w:p w14:paraId="2B5EAFB6" w14:textId="77777777" w:rsidR="00635245" w:rsidRPr="00472242" w:rsidRDefault="00635245" w:rsidP="000C62EF">
      <w:pPr>
        <w:jc w:val="both"/>
        <w:rPr>
          <w:rFonts w:ascii="Arial" w:hAnsi="Arial" w:cs="Arial"/>
          <w:b/>
          <w:bCs/>
          <w:kern w:val="1"/>
          <w:lang w:eastAsia="ar-SA"/>
        </w:rPr>
      </w:pPr>
    </w:p>
    <w:p w14:paraId="6A87A2EB" w14:textId="77777777" w:rsidR="000C62EF" w:rsidRPr="00472242" w:rsidRDefault="00472242" w:rsidP="00472242">
      <w:pPr>
        <w:jc w:val="center"/>
        <w:rPr>
          <w:rFonts w:ascii="Arial" w:hAnsi="Arial" w:cs="Arial"/>
          <w:b/>
          <w:bCs/>
          <w:kern w:val="1"/>
          <w:lang w:eastAsia="ar-SA"/>
        </w:rPr>
      </w:pPr>
      <w:r>
        <w:rPr>
          <w:rFonts w:ascii="Arial" w:hAnsi="Arial" w:cs="Arial"/>
          <w:b/>
          <w:bCs/>
          <w:kern w:val="1"/>
          <w:lang w:eastAsia="ar-SA"/>
        </w:rPr>
        <w:t>denominazione ATTIVITA’/</w:t>
      </w:r>
      <w:r w:rsidR="000C62EF" w:rsidRPr="00472242">
        <w:rPr>
          <w:rFonts w:ascii="Arial" w:hAnsi="Arial" w:cs="Arial"/>
          <w:b/>
          <w:bCs/>
          <w:kern w:val="1"/>
          <w:lang w:eastAsia="ar-SA"/>
        </w:rPr>
        <w:t>PROGETTO _________________________</w:t>
      </w:r>
      <w:r>
        <w:rPr>
          <w:rFonts w:ascii="Arial" w:hAnsi="Arial" w:cs="Arial"/>
          <w:b/>
          <w:bCs/>
          <w:kern w:val="1"/>
          <w:lang w:eastAsia="ar-SA"/>
        </w:rPr>
        <w:t>____________</w:t>
      </w:r>
    </w:p>
    <w:p w14:paraId="70820E59" w14:textId="77777777" w:rsidR="000C62EF" w:rsidRDefault="000C62EF" w:rsidP="000C62EF">
      <w:pPr>
        <w:ind w:left="1077" w:hanging="1077"/>
        <w:jc w:val="both"/>
        <w:rPr>
          <w:rFonts w:ascii="Arial" w:hAnsi="Arial" w:cs="Arial"/>
          <w:b/>
          <w:bCs/>
          <w:kern w:val="1"/>
          <w:lang w:eastAsia="ar-SA"/>
        </w:rPr>
      </w:pPr>
    </w:p>
    <w:p w14:paraId="28C71712" w14:textId="77777777" w:rsidR="00472242" w:rsidRDefault="00472242" w:rsidP="000C62EF">
      <w:pPr>
        <w:ind w:left="1077" w:hanging="1077"/>
        <w:jc w:val="both"/>
        <w:rPr>
          <w:rFonts w:ascii="Arial" w:hAnsi="Arial" w:cs="Arial"/>
          <w:b/>
          <w:bCs/>
          <w:kern w:val="1"/>
          <w:lang w:eastAsia="ar-SA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843"/>
        <w:gridCol w:w="2268"/>
        <w:gridCol w:w="3254"/>
      </w:tblGrid>
      <w:tr w:rsidR="00C27C0B" w:rsidRPr="00472242" w14:paraId="7654A032" w14:textId="7930ECFF" w:rsidTr="00C27C0B">
        <w:trPr>
          <w:jc w:val="center"/>
        </w:trPr>
        <w:tc>
          <w:tcPr>
            <w:tcW w:w="2972" w:type="dxa"/>
            <w:shd w:val="clear" w:color="auto" w:fill="E6E6E6"/>
            <w:vAlign w:val="center"/>
          </w:tcPr>
          <w:p w14:paraId="52F43154" w14:textId="77777777" w:rsidR="00C27C0B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RESPONSABILE</w:t>
            </w:r>
          </w:p>
          <w:p w14:paraId="68C0DB57" w14:textId="77777777" w:rsidR="00C27C0B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 xml:space="preserve">(indicare </w:t>
            </w:r>
          </w:p>
          <w:p w14:paraId="78CCD29F" w14:textId="4A4C3603" w:rsidR="00C27C0B" w:rsidRPr="00472242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NOME e COGNOME)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5BF77760" w14:textId="77777777" w:rsidR="00C27C0B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ORE di INSEGNAMENTO</w:t>
            </w:r>
          </w:p>
          <w:p w14:paraId="64B909BB" w14:textId="2EA7316D" w:rsidR="00C27C0B" w:rsidRPr="00472242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Come da lettera d’incarico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6935219A" w14:textId="77777777" w:rsidR="00C27C0B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472242"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 xml:space="preserve">ORE </w:t>
            </w: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di FUNZIONAMENTO</w:t>
            </w:r>
          </w:p>
          <w:p w14:paraId="29B74166" w14:textId="3656F6C6" w:rsidR="00C27C0B" w:rsidRPr="00472242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Come da lettera d’incarico</w:t>
            </w:r>
          </w:p>
        </w:tc>
        <w:tc>
          <w:tcPr>
            <w:tcW w:w="3254" w:type="dxa"/>
            <w:shd w:val="clear" w:color="auto" w:fill="E6E6E6"/>
          </w:tcPr>
          <w:p w14:paraId="389CA35B" w14:textId="77777777" w:rsidR="00C27C0B" w:rsidRDefault="00C27C0B" w:rsidP="00C27C0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</w:p>
          <w:p w14:paraId="301F1AEC" w14:textId="481DC1B2" w:rsidR="00C27C0B" w:rsidRDefault="00C27C0B" w:rsidP="00C27C0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Indicare la propria</w:t>
            </w:r>
          </w:p>
          <w:p w14:paraId="6500F0D0" w14:textId="6562B620" w:rsidR="00C27C0B" w:rsidRPr="00472242" w:rsidRDefault="00C27C0B" w:rsidP="00C27C0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ALIQUOTA IRPEF</w:t>
            </w:r>
            <w:r w:rsidR="00066BDD"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 xml:space="preserve"> MAX</w:t>
            </w:r>
          </w:p>
        </w:tc>
      </w:tr>
      <w:tr w:rsidR="00C27C0B" w:rsidRPr="00472242" w14:paraId="365CA876" w14:textId="70235744" w:rsidTr="00C27C0B">
        <w:trPr>
          <w:trHeight w:val="553"/>
          <w:jc w:val="center"/>
        </w:trPr>
        <w:tc>
          <w:tcPr>
            <w:tcW w:w="2972" w:type="dxa"/>
            <w:vAlign w:val="center"/>
          </w:tcPr>
          <w:p w14:paraId="27929C92" w14:textId="77777777" w:rsidR="00C27C0B" w:rsidRPr="00472242" w:rsidRDefault="00C27C0B" w:rsidP="00307445">
            <w:pPr>
              <w:snapToGrid w:val="0"/>
              <w:spacing w:line="360" w:lineRule="auto"/>
              <w:jc w:val="both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E8D5100" w14:textId="77777777" w:rsidR="00C27C0B" w:rsidRPr="00472242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FF0000"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E693D2C" w14:textId="77777777" w:rsidR="00C27C0B" w:rsidRPr="00472242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16D7C7A3" w14:textId="77777777" w:rsidR="00C27C0B" w:rsidRPr="00472242" w:rsidRDefault="00C27C0B" w:rsidP="00307445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</w:tr>
    </w:tbl>
    <w:p w14:paraId="1BB78ACA" w14:textId="77777777" w:rsidR="00472242" w:rsidRDefault="00472242" w:rsidP="000C62EF">
      <w:pPr>
        <w:ind w:left="1077" w:hanging="1077"/>
        <w:jc w:val="both"/>
        <w:rPr>
          <w:rFonts w:ascii="Arial" w:hAnsi="Arial" w:cs="Arial"/>
          <w:b/>
          <w:bCs/>
          <w:kern w:val="1"/>
          <w:lang w:eastAsia="ar-SA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843"/>
        <w:gridCol w:w="2268"/>
        <w:gridCol w:w="3254"/>
      </w:tblGrid>
      <w:tr w:rsidR="00C27C0B" w:rsidRPr="00472242" w14:paraId="299606BF" w14:textId="3BE68F0F" w:rsidTr="00C27C0B">
        <w:trPr>
          <w:jc w:val="center"/>
        </w:trPr>
        <w:tc>
          <w:tcPr>
            <w:tcW w:w="2972" w:type="dxa"/>
            <w:shd w:val="clear" w:color="auto" w:fill="E6E6E6"/>
            <w:vAlign w:val="center"/>
          </w:tcPr>
          <w:p w14:paraId="0300B257" w14:textId="77777777" w:rsidR="00C27C0B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472242"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DOCENTI COINVOLTI</w:t>
            </w:r>
          </w:p>
          <w:p w14:paraId="17A905B2" w14:textId="77777777" w:rsidR="00C27C0B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 xml:space="preserve">(indicare </w:t>
            </w:r>
          </w:p>
          <w:p w14:paraId="171B1EA1" w14:textId="326CEC11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NOME e COGNOME)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30627833" w14:textId="77777777" w:rsidR="00C27C0B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ORE di INSEGNAMENTO</w:t>
            </w:r>
          </w:p>
          <w:p w14:paraId="0672B745" w14:textId="4CA9F9F8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Come da lettera d’incarico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5DC6BE1E" w14:textId="77777777" w:rsidR="00C27C0B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472242"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 xml:space="preserve">ORE </w:t>
            </w: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di FUNZIONAMENTO</w:t>
            </w:r>
          </w:p>
          <w:p w14:paraId="79ED8F0E" w14:textId="2C785E9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Come da lettera d’incarico</w:t>
            </w:r>
          </w:p>
        </w:tc>
        <w:tc>
          <w:tcPr>
            <w:tcW w:w="3254" w:type="dxa"/>
            <w:shd w:val="clear" w:color="auto" w:fill="E6E6E6"/>
          </w:tcPr>
          <w:p w14:paraId="18C9FAC1" w14:textId="77777777" w:rsidR="00C27C0B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</w:p>
          <w:p w14:paraId="053DC7E7" w14:textId="49BFAA00" w:rsidR="00C27C0B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Indicare la propria</w:t>
            </w:r>
          </w:p>
          <w:p w14:paraId="170B01A7" w14:textId="32A678E4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>ALIQUOTA IRPEF</w:t>
            </w:r>
            <w:r w:rsidR="00066BDD">
              <w:rPr>
                <w:rFonts w:ascii="Arial" w:hAnsi="Arial" w:cs="Arial"/>
                <w:b/>
                <w:kern w:val="1"/>
                <w:sz w:val="20"/>
                <w:szCs w:val="20"/>
                <w:lang w:eastAsia="ar-SA"/>
              </w:rPr>
              <w:t xml:space="preserve"> MAX</w:t>
            </w:r>
          </w:p>
        </w:tc>
      </w:tr>
      <w:tr w:rsidR="00C27C0B" w:rsidRPr="00472242" w14:paraId="29D42C03" w14:textId="1C4B16EC" w:rsidTr="00C27C0B">
        <w:trPr>
          <w:jc w:val="center"/>
        </w:trPr>
        <w:tc>
          <w:tcPr>
            <w:tcW w:w="2972" w:type="dxa"/>
            <w:vAlign w:val="center"/>
          </w:tcPr>
          <w:p w14:paraId="7B8D8E32" w14:textId="77777777" w:rsidR="00C27C0B" w:rsidRPr="00472242" w:rsidRDefault="00C27C0B" w:rsidP="00472242">
            <w:pPr>
              <w:snapToGrid w:val="0"/>
              <w:spacing w:line="360" w:lineRule="auto"/>
              <w:jc w:val="both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009518F1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FF0000"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72EA83EE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07BB1881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</w:tr>
      <w:tr w:rsidR="00C27C0B" w:rsidRPr="00472242" w14:paraId="279E6E13" w14:textId="2FA7CC41" w:rsidTr="00C27C0B">
        <w:trPr>
          <w:jc w:val="center"/>
        </w:trPr>
        <w:tc>
          <w:tcPr>
            <w:tcW w:w="2972" w:type="dxa"/>
            <w:vAlign w:val="center"/>
          </w:tcPr>
          <w:p w14:paraId="4BA93958" w14:textId="77777777" w:rsidR="00C27C0B" w:rsidRPr="00472242" w:rsidRDefault="00C27C0B" w:rsidP="00472242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609BF09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EF27C7C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5353A6B7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kern w:val="1"/>
                <w:lang w:eastAsia="ar-SA"/>
              </w:rPr>
            </w:pPr>
          </w:p>
        </w:tc>
      </w:tr>
      <w:tr w:rsidR="00C27C0B" w:rsidRPr="00472242" w14:paraId="64981AEC" w14:textId="4B2F90CC" w:rsidTr="00C27C0B">
        <w:trPr>
          <w:jc w:val="center"/>
        </w:trPr>
        <w:tc>
          <w:tcPr>
            <w:tcW w:w="2972" w:type="dxa"/>
            <w:vAlign w:val="center"/>
          </w:tcPr>
          <w:p w14:paraId="03F19E41" w14:textId="77777777" w:rsidR="00C27C0B" w:rsidRPr="00472242" w:rsidRDefault="00C27C0B" w:rsidP="00472242">
            <w:pPr>
              <w:snapToGrid w:val="0"/>
              <w:spacing w:line="360" w:lineRule="auto"/>
              <w:jc w:val="both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6750E4CC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566675D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7AD2C589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</w:tr>
      <w:tr w:rsidR="00C27C0B" w:rsidRPr="00472242" w14:paraId="004315C3" w14:textId="02F11A66" w:rsidTr="00C27C0B">
        <w:trPr>
          <w:jc w:val="center"/>
        </w:trPr>
        <w:tc>
          <w:tcPr>
            <w:tcW w:w="2972" w:type="dxa"/>
            <w:vAlign w:val="center"/>
          </w:tcPr>
          <w:p w14:paraId="3A4DBC28" w14:textId="77777777" w:rsidR="00C27C0B" w:rsidRPr="00472242" w:rsidRDefault="00C27C0B" w:rsidP="00472242">
            <w:pPr>
              <w:snapToGrid w:val="0"/>
              <w:spacing w:line="360" w:lineRule="auto"/>
              <w:jc w:val="both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53381E00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AE3CD2E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768E77D2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</w:tr>
      <w:tr w:rsidR="00C27C0B" w:rsidRPr="00472242" w14:paraId="277ADF91" w14:textId="5297990B" w:rsidTr="00C27C0B">
        <w:trPr>
          <w:jc w:val="center"/>
        </w:trPr>
        <w:tc>
          <w:tcPr>
            <w:tcW w:w="2972" w:type="dxa"/>
            <w:vAlign w:val="center"/>
          </w:tcPr>
          <w:p w14:paraId="28A68839" w14:textId="77777777" w:rsidR="00C27C0B" w:rsidRPr="00472242" w:rsidRDefault="00C27C0B" w:rsidP="00472242">
            <w:pPr>
              <w:snapToGrid w:val="0"/>
              <w:spacing w:line="360" w:lineRule="auto"/>
              <w:jc w:val="both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17C4B6E5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70A93C4A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1CD71F2D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</w:tr>
      <w:tr w:rsidR="00C27C0B" w:rsidRPr="00472242" w14:paraId="133E0352" w14:textId="03D3D592" w:rsidTr="00C27C0B">
        <w:trPr>
          <w:jc w:val="center"/>
        </w:trPr>
        <w:tc>
          <w:tcPr>
            <w:tcW w:w="2972" w:type="dxa"/>
            <w:vAlign w:val="center"/>
          </w:tcPr>
          <w:p w14:paraId="2FDF7ABE" w14:textId="77777777" w:rsidR="00C27C0B" w:rsidRPr="00472242" w:rsidRDefault="00C27C0B" w:rsidP="00472242">
            <w:pPr>
              <w:snapToGrid w:val="0"/>
              <w:spacing w:line="360" w:lineRule="auto"/>
              <w:jc w:val="both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2B74A64A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51C2180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70B4FBCE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lang w:eastAsia="ar-SA"/>
              </w:rPr>
            </w:pPr>
          </w:p>
        </w:tc>
      </w:tr>
      <w:tr w:rsidR="00C27C0B" w:rsidRPr="00472242" w14:paraId="1585F4C4" w14:textId="6A2D0FC2" w:rsidTr="00C27C0B">
        <w:trPr>
          <w:jc w:val="center"/>
        </w:trPr>
        <w:tc>
          <w:tcPr>
            <w:tcW w:w="2972" w:type="dxa"/>
            <w:vAlign w:val="center"/>
          </w:tcPr>
          <w:p w14:paraId="4D120FC5" w14:textId="77777777" w:rsidR="00C27C0B" w:rsidRPr="00472242" w:rsidRDefault="00C27C0B" w:rsidP="00472242">
            <w:pPr>
              <w:snapToGrid w:val="0"/>
              <w:spacing w:line="360" w:lineRule="auto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48F3CE22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C37D8D3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5DC2847B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</w:tr>
      <w:tr w:rsidR="00C27C0B" w:rsidRPr="00472242" w14:paraId="2F004B99" w14:textId="0A6137F5" w:rsidTr="00C27C0B">
        <w:trPr>
          <w:jc w:val="center"/>
        </w:trPr>
        <w:tc>
          <w:tcPr>
            <w:tcW w:w="2972" w:type="dxa"/>
            <w:vAlign w:val="center"/>
          </w:tcPr>
          <w:p w14:paraId="4F0BBC13" w14:textId="77777777" w:rsidR="00C27C0B" w:rsidRPr="00472242" w:rsidRDefault="00C27C0B" w:rsidP="00472242">
            <w:pPr>
              <w:snapToGrid w:val="0"/>
              <w:spacing w:line="360" w:lineRule="auto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103AF993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185399E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4EAC5A3D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</w:tr>
      <w:tr w:rsidR="00C27C0B" w:rsidRPr="00472242" w14:paraId="44AE7E25" w14:textId="450EC4C1" w:rsidTr="00C27C0B">
        <w:trPr>
          <w:jc w:val="center"/>
        </w:trPr>
        <w:tc>
          <w:tcPr>
            <w:tcW w:w="2972" w:type="dxa"/>
            <w:vAlign w:val="center"/>
          </w:tcPr>
          <w:p w14:paraId="39610752" w14:textId="77777777" w:rsidR="00C27C0B" w:rsidRPr="00472242" w:rsidRDefault="00C27C0B" w:rsidP="00472242">
            <w:pPr>
              <w:snapToGrid w:val="0"/>
              <w:spacing w:line="360" w:lineRule="auto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5A62AD5A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16A14A5D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629EFDD9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</w:tr>
      <w:tr w:rsidR="00C27C0B" w:rsidRPr="00472242" w14:paraId="06A2E32A" w14:textId="087D5097" w:rsidTr="00C27C0B">
        <w:trPr>
          <w:jc w:val="center"/>
        </w:trPr>
        <w:tc>
          <w:tcPr>
            <w:tcW w:w="2972" w:type="dxa"/>
            <w:vAlign w:val="center"/>
          </w:tcPr>
          <w:p w14:paraId="752A194B" w14:textId="77777777" w:rsidR="00C27C0B" w:rsidRPr="00472242" w:rsidRDefault="00C27C0B" w:rsidP="00472242">
            <w:pPr>
              <w:snapToGrid w:val="0"/>
              <w:spacing w:line="360" w:lineRule="auto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6B1959DD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6996ACC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4A8973C4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</w:tr>
      <w:tr w:rsidR="00C27C0B" w:rsidRPr="00472242" w14:paraId="5E7C31F3" w14:textId="162B07EA" w:rsidTr="00C27C0B">
        <w:trPr>
          <w:jc w:val="center"/>
        </w:trPr>
        <w:tc>
          <w:tcPr>
            <w:tcW w:w="2972" w:type="dxa"/>
            <w:vAlign w:val="center"/>
          </w:tcPr>
          <w:p w14:paraId="31F16793" w14:textId="77777777" w:rsidR="00C27C0B" w:rsidRPr="00472242" w:rsidRDefault="00C27C0B" w:rsidP="00472242">
            <w:pPr>
              <w:snapToGrid w:val="0"/>
              <w:spacing w:line="360" w:lineRule="auto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151F376A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99D9C25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0BDB4A18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</w:tr>
      <w:tr w:rsidR="00C27C0B" w:rsidRPr="00472242" w14:paraId="05812F5D" w14:textId="76B62307" w:rsidTr="00C27C0B">
        <w:trPr>
          <w:jc w:val="center"/>
        </w:trPr>
        <w:tc>
          <w:tcPr>
            <w:tcW w:w="2972" w:type="dxa"/>
            <w:vAlign w:val="center"/>
          </w:tcPr>
          <w:p w14:paraId="5D951071" w14:textId="77777777" w:rsidR="00C27C0B" w:rsidRPr="00472242" w:rsidRDefault="00C27C0B" w:rsidP="00472242">
            <w:pPr>
              <w:snapToGrid w:val="0"/>
              <w:spacing w:line="360" w:lineRule="auto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AA49EBC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586A6A69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446AB91B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</w:tr>
      <w:tr w:rsidR="00C27C0B" w:rsidRPr="00472242" w14:paraId="40E5C28F" w14:textId="4D4C1A7F" w:rsidTr="00C27C0B">
        <w:trPr>
          <w:jc w:val="center"/>
        </w:trPr>
        <w:tc>
          <w:tcPr>
            <w:tcW w:w="2972" w:type="dxa"/>
            <w:vAlign w:val="center"/>
          </w:tcPr>
          <w:p w14:paraId="4802C7DE" w14:textId="77777777" w:rsidR="00C27C0B" w:rsidRPr="00472242" w:rsidRDefault="00C27C0B" w:rsidP="00472242">
            <w:pPr>
              <w:snapToGrid w:val="0"/>
              <w:spacing w:line="360" w:lineRule="auto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2DBA7B9F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62552C8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  <w:tc>
          <w:tcPr>
            <w:tcW w:w="3254" w:type="dxa"/>
          </w:tcPr>
          <w:p w14:paraId="7BA1643B" w14:textId="77777777" w:rsidR="00C27C0B" w:rsidRPr="00472242" w:rsidRDefault="00C27C0B" w:rsidP="00472242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kern w:val="1"/>
                <w:lang w:eastAsia="ar-SA"/>
              </w:rPr>
            </w:pPr>
          </w:p>
        </w:tc>
      </w:tr>
    </w:tbl>
    <w:p w14:paraId="5091AEFB" w14:textId="77777777" w:rsidR="000C62EF" w:rsidRPr="00472242" w:rsidRDefault="000C62EF" w:rsidP="000C62EF">
      <w:pPr>
        <w:jc w:val="both"/>
        <w:rPr>
          <w:rFonts w:ascii="Arial" w:hAnsi="Arial" w:cs="Arial"/>
          <w:kern w:val="1"/>
          <w:lang w:eastAsia="ar-SA"/>
        </w:rPr>
      </w:pP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</w:p>
    <w:p w14:paraId="7FC5CB82" w14:textId="77777777" w:rsidR="00066BDD" w:rsidRDefault="00066BDD" w:rsidP="000C62EF">
      <w:pPr>
        <w:jc w:val="both"/>
        <w:rPr>
          <w:rFonts w:ascii="Arial" w:hAnsi="Arial" w:cs="Arial"/>
          <w:kern w:val="1"/>
          <w:lang w:eastAsia="ar-SA"/>
        </w:rPr>
      </w:pPr>
    </w:p>
    <w:p w14:paraId="7FF2C3A6" w14:textId="47E6E401" w:rsidR="000A789F" w:rsidRDefault="000A789F" w:rsidP="000C62EF">
      <w:pPr>
        <w:jc w:val="both"/>
        <w:rPr>
          <w:rFonts w:ascii="Arial" w:hAnsi="Arial" w:cs="Arial"/>
          <w:kern w:val="1"/>
          <w:lang w:eastAsia="ar-SA"/>
        </w:rPr>
      </w:pPr>
      <w:r>
        <w:rPr>
          <w:rFonts w:ascii="Arial" w:hAnsi="Arial" w:cs="Arial"/>
          <w:kern w:val="1"/>
          <w:lang w:eastAsia="ar-SA"/>
        </w:rPr>
        <w:t>Padova, ______/______/______</w:t>
      </w:r>
    </w:p>
    <w:p w14:paraId="41A6BF91" w14:textId="77E283CA" w:rsidR="00472242" w:rsidRDefault="000C62EF" w:rsidP="000C62EF">
      <w:pPr>
        <w:jc w:val="both"/>
        <w:rPr>
          <w:rFonts w:ascii="Arial" w:hAnsi="Arial" w:cs="Arial"/>
          <w:kern w:val="1"/>
          <w:lang w:eastAsia="ar-SA"/>
        </w:rPr>
      </w:pP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  <w:r w:rsidRPr="00472242">
        <w:rPr>
          <w:rFonts w:ascii="Arial" w:hAnsi="Arial" w:cs="Arial"/>
          <w:kern w:val="1"/>
          <w:lang w:eastAsia="ar-SA"/>
        </w:rPr>
        <w:tab/>
      </w:r>
    </w:p>
    <w:p w14:paraId="350FE9F4" w14:textId="77777777" w:rsidR="000C62EF" w:rsidRPr="00472242" w:rsidRDefault="000A789F" w:rsidP="000A789F">
      <w:pPr>
        <w:ind w:left="4254" w:firstLine="709"/>
        <w:rPr>
          <w:rFonts w:ascii="Arial" w:hAnsi="Arial" w:cs="Arial"/>
          <w:kern w:val="1"/>
          <w:lang w:eastAsia="ar-SA"/>
        </w:rPr>
      </w:pPr>
      <w:r>
        <w:rPr>
          <w:rFonts w:ascii="Arial" w:hAnsi="Arial" w:cs="Arial"/>
          <w:i/>
          <w:kern w:val="1"/>
          <w:lang w:eastAsia="ar-SA"/>
        </w:rPr>
        <w:t xml:space="preserve">      </w:t>
      </w:r>
      <w:r w:rsidR="00472242" w:rsidRPr="00472242">
        <w:rPr>
          <w:rFonts w:ascii="Arial" w:hAnsi="Arial" w:cs="Arial"/>
          <w:i/>
          <w:kern w:val="1"/>
          <w:lang w:eastAsia="ar-SA"/>
        </w:rPr>
        <w:t>Il Responsabile dell’Attività/Progetto</w:t>
      </w:r>
    </w:p>
    <w:p w14:paraId="3E8F0C09" w14:textId="77777777" w:rsidR="000C62EF" w:rsidRPr="00472242" w:rsidRDefault="000C62EF" w:rsidP="000C62EF">
      <w:pPr>
        <w:jc w:val="both"/>
        <w:rPr>
          <w:rFonts w:ascii="Arial" w:hAnsi="Arial" w:cs="Arial"/>
          <w:kern w:val="1"/>
          <w:lang w:eastAsia="ar-SA"/>
        </w:rPr>
      </w:pPr>
    </w:p>
    <w:p w14:paraId="10CD794F" w14:textId="77777777" w:rsidR="00F558A8" w:rsidRPr="000C62EF" w:rsidRDefault="000C62EF" w:rsidP="000A789F">
      <w:pPr>
        <w:spacing w:after="120"/>
        <w:ind w:left="4254" w:firstLine="709"/>
        <w:rPr>
          <w:rFonts w:ascii="Arial" w:eastAsia="Arial" w:hAnsi="Arial" w:cs="Arial"/>
          <w:sz w:val="22"/>
          <w:szCs w:val="22"/>
        </w:rPr>
      </w:pPr>
      <w:r w:rsidRPr="00472242">
        <w:rPr>
          <w:rFonts w:ascii="Arial" w:hAnsi="Arial" w:cs="Arial"/>
          <w:kern w:val="1"/>
          <w:lang w:eastAsia="ar-SA"/>
        </w:rPr>
        <w:t>________________________</w:t>
      </w:r>
      <w:r w:rsidR="00472242">
        <w:rPr>
          <w:rFonts w:ascii="Arial" w:hAnsi="Arial" w:cs="Arial"/>
          <w:kern w:val="1"/>
          <w:lang w:eastAsia="ar-SA"/>
        </w:rPr>
        <w:t>___________</w:t>
      </w:r>
    </w:p>
    <w:sectPr w:rsidR="00F558A8" w:rsidRPr="000C62EF" w:rsidSect="00472242">
      <w:headerReference w:type="default" r:id="rId7"/>
      <w:pgSz w:w="11906" w:h="16838"/>
      <w:pgMar w:top="719" w:right="1134" w:bottom="1078" w:left="1134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F74AA" w14:textId="77777777" w:rsidR="00F653CE" w:rsidRDefault="00F653CE">
      <w:r>
        <w:separator/>
      </w:r>
    </w:p>
  </w:endnote>
  <w:endnote w:type="continuationSeparator" w:id="0">
    <w:p w14:paraId="460BD909" w14:textId="77777777" w:rsidR="00F653CE" w:rsidRDefault="00F6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935F" w14:textId="77777777" w:rsidR="00F653CE" w:rsidRDefault="00F653CE">
      <w:r>
        <w:separator/>
      </w:r>
    </w:p>
  </w:footnote>
  <w:footnote w:type="continuationSeparator" w:id="0">
    <w:p w14:paraId="0652E925" w14:textId="77777777" w:rsidR="00F653CE" w:rsidRDefault="00F65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504F0" w14:textId="77777777" w:rsidR="00D8369E" w:rsidRDefault="00D8369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DC8F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536815">
    <w:abstractNumId w:val="1"/>
  </w:num>
  <w:num w:numId="2" w16cid:durableId="1568998279">
    <w:abstractNumId w:val="2"/>
  </w:num>
  <w:num w:numId="3" w16cid:durableId="52868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F3"/>
    <w:rsid w:val="00066BDD"/>
    <w:rsid w:val="00096089"/>
    <w:rsid w:val="000A789F"/>
    <w:rsid w:val="000C62EF"/>
    <w:rsid w:val="000F1A06"/>
    <w:rsid w:val="0014429F"/>
    <w:rsid w:val="002A3537"/>
    <w:rsid w:val="002B249D"/>
    <w:rsid w:val="00307445"/>
    <w:rsid w:val="003D13C1"/>
    <w:rsid w:val="0041362B"/>
    <w:rsid w:val="00421E7E"/>
    <w:rsid w:val="00472242"/>
    <w:rsid w:val="004A07AF"/>
    <w:rsid w:val="004C1834"/>
    <w:rsid w:val="005A55A3"/>
    <w:rsid w:val="0060221C"/>
    <w:rsid w:val="00635245"/>
    <w:rsid w:val="006A09B9"/>
    <w:rsid w:val="00951BF5"/>
    <w:rsid w:val="009E1205"/>
    <w:rsid w:val="00A2034F"/>
    <w:rsid w:val="00AA5B8A"/>
    <w:rsid w:val="00B23148"/>
    <w:rsid w:val="00C27C0B"/>
    <w:rsid w:val="00D8369E"/>
    <w:rsid w:val="00EA56F3"/>
    <w:rsid w:val="00EB7865"/>
    <w:rsid w:val="00F558A8"/>
    <w:rsid w:val="00F653CE"/>
    <w:rsid w:val="00FA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53F9E6"/>
  <w15:chartTrackingRefBased/>
  <w15:docId w15:val="{B3FEBCD4-507A-42B7-8874-D499AFF3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outlineLvl w:val="0"/>
    </w:pPr>
    <w:rPr>
      <w:i/>
      <w:i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tabs>
        <w:tab w:val="left" w:pos="170"/>
      </w:tabs>
      <w:jc w:val="center"/>
      <w:outlineLvl w:val="2"/>
    </w:pPr>
    <w:rPr>
      <w:rFonts w:ascii="Arial" w:hAnsi="Arial" w:cs="Arial"/>
      <w:b/>
      <w:sz w:val="26"/>
      <w:szCs w:val="32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tabs>
        <w:tab w:val="left" w:pos="680"/>
        <w:tab w:val="left" w:pos="1417"/>
        <w:tab w:val="left" w:pos="4082"/>
      </w:tabs>
      <w:jc w:val="center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Heading">
    <w:name w:val="Heading"/>
    <w:basedOn w:val="Normale"/>
    <w:next w:val="Corpodeltesto"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Lucida Sans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8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e"/>
    <w:pPr>
      <w:suppressLineNumbers/>
    </w:pPr>
  </w:style>
  <w:style w:type="paragraph" w:styleId="Sottotitolo">
    <w:name w:val="Subtitle"/>
    <w:basedOn w:val="Normale"/>
    <w:next w:val="Corpodeltesto"/>
    <w:qFormat/>
    <w:pPr>
      <w:jc w:val="center"/>
    </w:pPr>
    <w:rPr>
      <w:rFonts w:ascii="Arial" w:hAnsi="Arial" w:cs="Arial"/>
      <w:b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C62EF"/>
    <w:pPr>
      <w:spacing w:after="120"/>
      <w:ind w:left="283"/>
    </w:pPr>
    <w:rPr>
      <w:lang w:val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0C62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6° DIREZIONE DIDATTICA STATALE DI PADOVA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6° DIREZIONE DIDATTICA STATALE DI PADOVA</dc:title>
  <dc:subject/>
  <dc:creator>-</dc:creator>
  <cp:keywords/>
  <cp:lastModifiedBy>Francesca Ingro</cp:lastModifiedBy>
  <cp:revision>2</cp:revision>
  <cp:lastPrinted>2016-05-12T06:28:00Z</cp:lastPrinted>
  <dcterms:created xsi:type="dcterms:W3CDTF">2025-05-26T10:18:00Z</dcterms:created>
  <dcterms:modified xsi:type="dcterms:W3CDTF">2025-05-26T10:18:00Z</dcterms:modified>
</cp:coreProperties>
</file>