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85773" w:rsidRPr="00085773" w:rsidRDefault="00F6075E" w:rsidP="0099196A">
      <w:pPr>
        <w:keepNext/>
        <w:numPr>
          <w:ilvl w:val="2"/>
          <w:numId w:val="1"/>
        </w:numPr>
        <w:ind w:left="0" w:firstLine="0"/>
        <w:outlineLvl w:val="2"/>
        <w:rPr>
          <w:rFonts w:ascii="Verdana" w:hAnsi="Verdana" w:cs="Verdana"/>
          <w:b/>
          <w:bCs/>
          <w:kern w:val="1"/>
          <w:sz w:val="22"/>
          <w:szCs w:val="22"/>
          <w:lang w:eastAsia="ar-SA"/>
        </w:rPr>
      </w:pPr>
      <w:bookmarkStart w:id="0" w:name="_GoBack"/>
      <w:bookmarkEnd w:id="0"/>
      <w:r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>M</w:t>
      </w:r>
      <w:r w:rsidR="00AB540F"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>od.</w:t>
      </w:r>
      <w:r w:rsidR="004935AF"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 xml:space="preserve"> A</w:t>
      </w:r>
      <w:r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 xml:space="preserve">2 </w:t>
      </w:r>
      <w:r w:rsidR="00AB540F"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 xml:space="preserve">                    </w:t>
      </w:r>
      <w:r w:rsidR="00085773" w:rsidRPr="00085773"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 xml:space="preserve">VERIFICA </w:t>
      </w:r>
      <w:r w:rsidR="00E8529D"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 xml:space="preserve">FINALE </w:t>
      </w:r>
      <w:r w:rsidR="00F11F8C">
        <w:rPr>
          <w:rFonts w:ascii="Verdana" w:hAnsi="Verdana" w:cs="Verdana"/>
          <w:b/>
          <w:bCs/>
          <w:kern w:val="1"/>
          <w:sz w:val="22"/>
          <w:szCs w:val="22"/>
          <w:lang w:eastAsia="ar-SA"/>
        </w:rPr>
        <w:t>DI ATTIVITA’/PROGETTI A.S. …….</w:t>
      </w:r>
    </w:p>
    <w:p w:rsidR="00085773" w:rsidRDefault="00085773" w:rsidP="00085773">
      <w:pPr>
        <w:rPr>
          <w:kern w:val="1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5192"/>
      </w:tblGrid>
      <w:tr w:rsidR="00DA2E23" w:rsidRPr="00BF5178" w:rsidTr="00B537E0">
        <w:trPr>
          <w:trHeight w:val="613"/>
          <w:jc w:val="center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A2E23" w:rsidRPr="00BF5178" w:rsidRDefault="00DA2E23" w:rsidP="00094EC3">
            <w:pPr>
              <w:jc w:val="center"/>
              <w:rPr>
                <w:rFonts w:ascii="Arial" w:hAnsi="Arial" w:cs="Arial"/>
                <w:b/>
                <w:bCs/>
                <w:smallCaps/>
                <w:sz w:val="22"/>
                <w:szCs w:val="22"/>
                <w:lang w:eastAsia="it-IT"/>
              </w:rPr>
            </w:pPr>
            <w:r w:rsidRPr="00BF5178">
              <w:rPr>
                <w:rFonts w:ascii="Arial" w:hAnsi="Arial" w:cs="Arial"/>
                <w:b/>
                <w:bCs/>
                <w:smallCaps/>
                <w:sz w:val="22"/>
                <w:szCs w:val="22"/>
                <w:lang w:eastAsia="it-IT"/>
              </w:rPr>
              <w:t>Scuola di riferimento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DA2E23" w:rsidRPr="00BF5178" w:rsidRDefault="00DA2E23" w:rsidP="00B537E0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eastAsia="it-IT"/>
              </w:rPr>
            </w:pPr>
            <w:r w:rsidRPr="00BF5178">
              <w:rPr>
                <w:rFonts w:ascii="Arial" w:hAnsi="Arial" w:cs="Arial"/>
                <w:b/>
                <w:bCs/>
                <w:smallCaps/>
                <w:sz w:val="22"/>
                <w:szCs w:val="22"/>
                <w:lang w:eastAsia="it-IT"/>
              </w:rPr>
              <w:t>Attività e progetti</w:t>
            </w:r>
            <w:r w:rsidR="00B537E0">
              <w:rPr>
                <w:rFonts w:ascii="Arial" w:hAnsi="Arial" w:cs="Arial"/>
                <w:b/>
                <w:bCs/>
                <w:smallCaps/>
                <w:sz w:val="22"/>
                <w:szCs w:val="22"/>
                <w:lang w:eastAsia="it-IT"/>
              </w:rPr>
              <w:t xml:space="preserve"> </w:t>
            </w:r>
            <w:r w:rsidR="00F260E5" w:rsidRPr="00BF5178">
              <w:rPr>
                <w:rFonts w:ascii="Arial" w:hAnsi="Arial" w:cs="Arial"/>
                <w:bCs/>
                <w:i/>
                <w:sz w:val="20"/>
                <w:szCs w:val="20"/>
                <w:lang w:eastAsia="it-IT"/>
              </w:rPr>
              <w:t xml:space="preserve">previsti </w:t>
            </w:r>
            <w:proofErr w:type="spellStart"/>
            <w:r w:rsidR="00F260E5" w:rsidRPr="00BF5178">
              <w:rPr>
                <w:rFonts w:ascii="Arial" w:hAnsi="Arial" w:cs="Arial"/>
                <w:bCs/>
                <w:i/>
                <w:sz w:val="20"/>
                <w:szCs w:val="20"/>
                <w:lang w:eastAsia="it-IT"/>
              </w:rPr>
              <w:t>nell’</w:t>
            </w:r>
            <w:r w:rsidRPr="00BF5178">
              <w:rPr>
                <w:rFonts w:ascii="Arial" w:hAnsi="Arial" w:cs="Arial"/>
                <w:bCs/>
                <w:i/>
                <w:sz w:val="20"/>
                <w:szCs w:val="20"/>
                <w:lang w:eastAsia="it-IT"/>
              </w:rPr>
              <w:t>a.s.</w:t>
            </w:r>
            <w:proofErr w:type="spellEnd"/>
            <w:r w:rsidRPr="00BF5178">
              <w:rPr>
                <w:rFonts w:ascii="Arial" w:hAnsi="Arial" w:cs="Arial"/>
                <w:bCs/>
                <w:i/>
                <w:sz w:val="20"/>
                <w:szCs w:val="20"/>
                <w:lang w:eastAsia="it-IT"/>
              </w:rPr>
              <w:t xml:space="preserve"> </w:t>
            </w:r>
            <w:r w:rsidR="00F11F8C">
              <w:rPr>
                <w:rFonts w:ascii="Arial" w:hAnsi="Arial" w:cs="Arial"/>
                <w:bCs/>
                <w:i/>
                <w:sz w:val="20"/>
                <w:szCs w:val="20"/>
                <w:lang w:eastAsia="it-IT"/>
              </w:rPr>
              <w:t>……….</w:t>
            </w:r>
          </w:p>
        </w:tc>
      </w:tr>
      <w:tr w:rsidR="00DA2E23" w:rsidRPr="00A109F3" w:rsidTr="00B537E0">
        <w:trPr>
          <w:trHeight w:val="2362"/>
          <w:jc w:val="center"/>
        </w:trPr>
        <w:tc>
          <w:tcPr>
            <w:tcW w:w="39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23" w:rsidRPr="00BF5178" w:rsidRDefault="00DA2E23" w:rsidP="00085773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SC. INFANZIA           “BERTACCHI” </w:t>
            </w:r>
          </w:p>
          <w:p w:rsidR="00DA2E23" w:rsidRPr="00BF5178" w:rsidRDefault="00DA2E23" w:rsidP="00085773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SC. PRIMARIA          “VOLTA” </w:t>
            </w:r>
          </w:p>
          <w:p w:rsidR="00DA2E23" w:rsidRPr="00BF5178" w:rsidRDefault="00DA2E23" w:rsidP="00085773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SC. PRIMARIA          “MANIN”</w:t>
            </w:r>
          </w:p>
          <w:p w:rsidR="00DA2E23" w:rsidRPr="00BF5178" w:rsidRDefault="00DA2E23" w:rsidP="00085773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SC. PRIMARIA          “S.RITA”</w:t>
            </w:r>
          </w:p>
          <w:p w:rsidR="00DA2E23" w:rsidRPr="00BF5178" w:rsidRDefault="00DA2E23" w:rsidP="00085773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SC. SECONDARIA    “TODESCO” </w:t>
            </w:r>
          </w:p>
          <w:p w:rsidR="00DA2E23" w:rsidRPr="00BF5178" w:rsidRDefault="00DA2E23" w:rsidP="00085773">
            <w:pPr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1F8C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>SICUREZZA A SCUOLA</w:t>
            </w:r>
          </w:p>
          <w:p w:rsidR="00F11F8C" w:rsidRPr="00A54A1A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>ACCOGLIENZA/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CONTINUITA’/</w:t>
            </w: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>ORIENTAMENTO</w:t>
            </w:r>
          </w:p>
          <w:p w:rsidR="00F11F8C" w:rsidRPr="00BF5178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>MUSICA/TEATRO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/CINEMA</w:t>
            </w:r>
          </w:p>
          <w:p w:rsidR="00F11F8C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>SALUTE/AMBIENTE/TERRITORIO</w:t>
            </w:r>
          </w:p>
          <w:p w:rsidR="00F11F8C" w:rsidRPr="00BF5178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VISITE/USCITE DIDATTICHE</w:t>
            </w:r>
          </w:p>
          <w:p w:rsidR="00F11F8C" w:rsidRPr="00BF5178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SPORT </w:t>
            </w:r>
          </w:p>
          <w:p w:rsidR="00F11F8C" w:rsidRPr="00BF5178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>BIBLIOTECA/LETTURA</w:t>
            </w:r>
          </w:p>
          <w:p w:rsidR="00F11F8C" w:rsidRPr="00BF5178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RECUPERO/VALORIZZAZIONE DELLE ECCELLENZE</w:t>
            </w:r>
          </w:p>
          <w:p w:rsidR="00F11F8C" w:rsidRPr="00BF5178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178">
              <w:rPr>
                <w:rFonts w:ascii="Arial" w:hAnsi="Arial" w:cs="Arial"/>
                <w:b/>
                <w:bCs/>
                <w:sz w:val="20"/>
                <w:szCs w:val="20"/>
              </w:rPr>
              <w:t>INTEGRAZIONE/INCLUSIONE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/CONTRASTO EVASIONE</w:t>
            </w:r>
          </w:p>
          <w:p w:rsidR="00DA2E23" w:rsidRPr="00BF5178" w:rsidRDefault="00F11F8C" w:rsidP="00B537E0">
            <w:pPr>
              <w:numPr>
                <w:ilvl w:val="0"/>
                <w:numId w:val="6"/>
              </w:numPr>
              <w:ind w:left="376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4A1A">
              <w:rPr>
                <w:rFonts w:ascii="Arial" w:hAnsi="Arial" w:cs="Arial"/>
                <w:b/>
                <w:sz w:val="20"/>
                <w:szCs w:val="20"/>
              </w:rPr>
              <w:t>SCUOLA/TERRITORIO</w:t>
            </w:r>
          </w:p>
        </w:tc>
      </w:tr>
    </w:tbl>
    <w:p w:rsidR="00085773" w:rsidRPr="00B537E0" w:rsidRDefault="00085773" w:rsidP="00AB540F">
      <w:pPr>
        <w:ind w:left="142"/>
        <w:rPr>
          <w:rFonts w:ascii="Arial" w:hAnsi="Arial" w:cs="Arial"/>
          <w:kern w:val="1"/>
          <w:sz w:val="10"/>
          <w:szCs w:val="10"/>
          <w:lang w:eastAsia="ar-SA"/>
        </w:rPr>
      </w:pPr>
    </w:p>
    <w:p w:rsidR="00085773" w:rsidRPr="00A109F3" w:rsidRDefault="00085773" w:rsidP="00085773">
      <w:pPr>
        <w:ind w:left="180"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ATTIVITA’/PROGETTO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_____________________________________________</w:t>
      </w:r>
      <w:r w:rsidR="00E8529D" w:rsidRPr="00A109F3">
        <w:rPr>
          <w:rFonts w:ascii="Arial" w:hAnsi="Arial" w:cs="Arial"/>
          <w:kern w:val="1"/>
          <w:sz w:val="20"/>
          <w:szCs w:val="20"/>
          <w:lang w:eastAsia="ar-SA"/>
        </w:rPr>
        <w:t>_____________</w:t>
      </w:r>
      <w:r w:rsidR="00F86D29">
        <w:rPr>
          <w:rFonts w:ascii="Arial" w:hAnsi="Arial" w:cs="Arial"/>
          <w:kern w:val="1"/>
          <w:sz w:val="20"/>
          <w:szCs w:val="20"/>
          <w:lang w:eastAsia="ar-SA"/>
        </w:rPr>
        <w:t>___</w:t>
      </w:r>
    </w:p>
    <w:p w:rsidR="00085773" w:rsidRPr="00A109F3" w:rsidRDefault="00085773" w:rsidP="00085773">
      <w:pPr>
        <w:ind w:left="180"/>
        <w:rPr>
          <w:rFonts w:ascii="Arial" w:hAnsi="Arial" w:cs="Arial"/>
          <w:kern w:val="1"/>
          <w:sz w:val="20"/>
          <w:szCs w:val="20"/>
          <w:lang w:eastAsia="ar-SA"/>
        </w:rPr>
      </w:pPr>
    </w:p>
    <w:p w:rsidR="00085773" w:rsidRPr="00A109F3" w:rsidRDefault="00085773" w:rsidP="00085773">
      <w:pPr>
        <w:ind w:left="180"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RESPONSABILE _______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_________________________________________________________</w:t>
      </w:r>
      <w:r w:rsidR="00F86D29">
        <w:rPr>
          <w:rFonts w:ascii="Arial" w:hAnsi="Arial" w:cs="Arial"/>
          <w:kern w:val="1"/>
          <w:sz w:val="20"/>
          <w:szCs w:val="20"/>
          <w:lang w:eastAsia="ar-SA"/>
        </w:rPr>
        <w:t>_</w:t>
      </w:r>
    </w:p>
    <w:p w:rsidR="00085773" w:rsidRPr="00A109F3" w:rsidRDefault="00085773" w:rsidP="00085773">
      <w:pPr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eastAsia="Verdana" w:hAnsi="Arial" w:cs="Arial"/>
          <w:kern w:val="1"/>
          <w:sz w:val="20"/>
          <w:szCs w:val="20"/>
          <w:lang w:eastAsia="ar-SA"/>
        </w:rPr>
        <w:t xml:space="preserve">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 </w:t>
      </w:r>
    </w:p>
    <w:p w:rsidR="00085773" w:rsidRPr="00A109F3" w:rsidRDefault="00085773" w:rsidP="00085773">
      <w:pPr>
        <w:ind w:left="180" w:right="378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DESTINATARI CLASSI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 ___</w:t>
      </w:r>
      <w:r w:rsidR="00F86D29">
        <w:rPr>
          <w:rFonts w:ascii="Arial" w:hAnsi="Arial" w:cs="Arial"/>
          <w:kern w:val="1"/>
          <w:sz w:val="20"/>
          <w:szCs w:val="20"/>
          <w:lang w:eastAsia="ar-SA"/>
        </w:rPr>
        <w:t>__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____  </w:t>
      </w:r>
      <w:r w:rsidR="00F86D29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GRUPPI 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___</w:t>
      </w: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_____</w:t>
      </w:r>
      <w:r w:rsidR="00F86D29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N° ALUNNI ________</w:t>
      </w:r>
      <w:r w:rsidR="00F86D29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_____________</w:t>
      </w:r>
    </w:p>
    <w:p w:rsidR="00085773" w:rsidRPr="00A109F3" w:rsidRDefault="00085773" w:rsidP="00085773">
      <w:pPr>
        <w:ind w:left="180" w:right="378"/>
        <w:rPr>
          <w:rFonts w:ascii="Arial" w:hAnsi="Arial" w:cs="Arial"/>
          <w:kern w:val="1"/>
          <w:sz w:val="20"/>
          <w:szCs w:val="20"/>
          <w:lang w:eastAsia="ar-SA"/>
        </w:rPr>
      </w:pPr>
    </w:p>
    <w:p w:rsidR="00085773" w:rsidRPr="00BF5178" w:rsidRDefault="00085773" w:rsidP="00BF5178">
      <w:pPr>
        <w:numPr>
          <w:ilvl w:val="0"/>
          <w:numId w:val="3"/>
        </w:numPr>
        <w:tabs>
          <w:tab w:val="num" w:pos="567"/>
          <w:tab w:val="left" w:pos="5940"/>
        </w:tabs>
        <w:ind w:left="540" w:right="378" w:hanging="360"/>
        <w:rPr>
          <w:rFonts w:ascii="Arial" w:hAnsi="Arial" w:cs="Arial"/>
          <w:kern w:val="1"/>
          <w:sz w:val="20"/>
          <w:szCs w:val="20"/>
          <w:lang w:eastAsia="ar-SA"/>
        </w:rPr>
      </w:pPr>
      <w:r w:rsidRPr="00BF517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C’E’ STATA CORRISPONDENZA TRA PROGETTO E MOTIVAZIONE INIZIALE?</w:t>
      </w:r>
      <w:r w:rsidR="00BF5178" w:rsidRPr="00BF517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  </w:t>
      </w:r>
      <w:r w:rsidR="00BF5178" w:rsidRPr="00BF5178">
        <w:rPr>
          <w:rFonts w:ascii="Arial" w:hAnsi="Arial" w:cs="Arial"/>
          <w:kern w:val="1"/>
          <w:sz w:val="20"/>
          <w:szCs w:val="20"/>
          <w:lang w:eastAsia="ar-SA"/>
        </w:rPr>
        <w:t xml:space="preserve">si </w:t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="00BF5178" w:rsidRPr="00BF5178">
        <w:rPr>
          <w:rFonts w:ascii="Arial" w:hAnsi="Arial" w:cs="Arial"/>
          <w:kern w:val="1"/>
          <w:sz w:val="20"/>
          <w:szCs w:val="20"/>
          <w:lang w:eastAsia="ar-SA"/>
        </w:rPr>
        <w:t xml:space="preserve">   </w:t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>no</w:t>
      </w:r>
      <w:r w:rsidR="00BF5178" w:rsidRPr="00BF5178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B537E0" w:rsidRDefault="00085773" w:rsidP="00085773">
      <w:pPr>
        <w:ind w:left="180" w:right="378"/>
        <w:rPr>
          <w:rFonts w:ascii="Arial" w:hAnsi="Arial" w:cs="Arial"/>
          <w:b/>
          <w:bCs/>
          <w:kern w:val="1"/>
          <w:sz w:val="10"/>
          <w:szCs w:val="10"/>
          <w:lang w:eastAsia="ar-SA"/>
        </w:rPr>
      </w:pPr>
    </w:p>
    <w:p w:rsidR="00085773" w:rsidRPr="00A109F3" w:rsidRDefault="00085773" w:rsidP="00085773">
      <w:pPr>
        <w:numPr>
          <w:ilvl w:val="0"/>
          <w:numId w:val="3"/>
        </w:numPr>
        <w:tabs>
          <w:tab w:val="num" w:pos="567"/>
          <w:tab w:val="left" w:pos="5940"/>
        </w:tabs>
        <w:ind w:left="540" w:right="378" w:hanging="360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REALIZZAZIONE:</w:t>
      </w:r>
    </w:p>
    <w:p w:rsidR="00085773" w:rsidRPr="00A109F3" w:rsidRDefault="00085773" w:rsidP="00085773">
      <w:pPr>
        <w:ind w:left="180" w:right="378" w:firstLine="360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ORGANIZZAZIONE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EA615E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>non 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085773" w:rsidP="00085773">
      <w:pPr>
        <w:ind w:left="180" w:right="378" w:firstLine="360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FINANZIAMENTO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EA615E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>non 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085773" w:rsidP="00085773">
      <w:pPr>
        <w:ind w:left="180" w:right="378" w:firstLine="360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SPAZI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EA615E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>non 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085773" w:rsidP="00085773">
      <w:pPr>
        <w:ind w:left="180" w:right="378" w:firstLine="360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TEMPI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EA615E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>non 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085773" w:rsidP="00085773">
      <w:pPr>
        <w:ind w:left="180" w:right="378" w:firstLine="360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MATERIALI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EA615E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>non adeguata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B537E0" w:rsidRDefault="00085773" w:rsidP="00085773">
      <w:pPr>
        <w:ind w:left="180" w:right="378" w:firstLine="360"/>
        <w:rPr>
          <w:rFonts w:ascii="Arial" w:hAnsi="Arial" w:cs="Arial"/>
          <w:kern w:val="1"/>
          <w:sz w:val="10"/>
          <w:szCs w:val="10"/>
          <w:lang w:eastAsia="ar-SA"/>
        </w:rPr>
      </w:pPr>
    </w:p>
    <w:p w:rsidR="00085773" w:rsidRPr="00A109F3" w:rsidRDefault="00085773" w:rsidP="00085773">
      <w:pPr>
        <w:numPr>
          <w:ilvl w:val="0"/>
          <w:numId w:val="3"/>
        </w:numPr>
        <w:tabs>
          <w:tab w:val="num" w:pos="567"/>
          <w:tab w:val="left" w:pos="9540"/>
        </w:tabs>
        <w:ind w:left="900" w:right="378" w:hanging="720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RICADUTA:</w:t>
      </w:r>
    </w:p>
    <w:p w:rsidR="00085773" w:rsidRPr="00A109F3" w:rsidRDefault="00085773" w:rsidP="00085773">
      <w:pPr>
        <w:ind w:left="708" w:right="378" w:hanging="16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NELL’ATTIVITA’ DIDATTICA</w:t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si   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no  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085773" w:rsidP="00085773">
      <w:pPr>
        <w:ind w:left="708" w:right="378" w:hanging="16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NEL CLIMA RELA</w:t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>ZIONALE DELLA CLASSE</w:t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si   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no  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A109F3" w:rsidP="00085773">
      <w:pPr>
        <w:spacing w:after="240"/>
        <w:ind w:left="181" w:right="380" w:firstLine="357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>NEL SINGOLO ALUNNO</w:t>
      </w:r>
      <w:r>
        <w:rPr>
          <w:rFonts w:ascii="Arial" w:hAnsi="Arial" w:cs="Arial"/>
          <w:kern w:val="1"/>
          <w:sz w:val="20"/>
          <w:szCs w:val="20"/>
          <w:lang w:eastAsia="ar-SA"/>
        </w:rPr>
        <w:tab/>
      </w:r>
      <w:r>
        <w:rPr>
          <w:rFonts w:ascii="Arial" w:hAnsi="Arial" w:cs="Arial"/>
          <w:kern w:val="1"/>
          <w:sz w:val="20"/>
          <w:szCs w:val="20"/>
          <w:lang w:eastAsia="ar-SA"/>
        </w:rPr>
        <w:tab/>
      </w:r>
      <w:r>
        <w:rPr>
          <w:rFonts w:ascii="Arial" w:hAnsi="Arial" w:cs="Arial"/>
          <w:kern w:val="1"/>
          <w:sz w:val="20"/>
          <w:szCs w:val="20"/>
          <w:lang w:eastAsia="ar-SA"/>
        </w:rPr>
        <w:tab/>
      </w:r>
      <w:r>
        <w:rPr>
          <w:rFonts w:ascii="Arial" w:hAnsi="Arial" w:cs="Arial"/>
          <w:kern w:val="1"/>
          <w:sz w:val="20"/>
          <w:szCs w:val="20"/>
          <w:lang w:eastAsia="ar-SA"/>
        </w:rPr>
        <w:tab/>
      </w:r>
      <w:r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085773"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si    </w:t>
      </w:r>
      <w:r w:rsidR="00085773"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  <w:r w:rsidR="00085773"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085773" w:rsidRPr="00A109F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085773" w:rsidRPr="00A109F3"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no   </w:t>
      </w:r>
      <w:r w:rsidR="00085773"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BF5178" w:rsidRDefault="00085773" w:rsidP="00085773">
      <w:pPr>
        <w:numPr>
          <w:ilvl w:val="0"/>
          <w:numId w:val="3"/>
        </w:numPr>
        <w:tabs>
          <w:tab w:val="num" w:pos="567"/>
          <w:tab w:val="left" w:pos="5920"/>
        </w:tabs>
        <w:spacing w:after="120"/>
        <w:ind w:left="538" w:right="380" w:hanging="357"/>
        <w:rPr>
          <w:rFonts w:ascii="Arial" w:hAnsi="Arial" w:cs="Arial"/>
          <w:kern w:val="1"/>
          <w:sz w:val="20"/>
          <w:szCs w:val="20"/>
          <w:lang w:eastAsia="ar-SA"/>
        </w:rPr>
      </w:pPr>
      <w:r w:rsidRPr="00B537E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E’ STATO</w:t>
      </w:r>
      <w:r w:rsidRPr="00BF517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EFFICACE L’INTERVENTO DELL’ESPERTO ESTERNO</w:t>
      </w:r>
      <w:r w:rsidR="00BF5178" w:rsidRPr="00BF517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?</w:t>
      </w:r>
      <w:r w:rsidRPr="00BF517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</w:t>
      </w:r>
      <w:r w:rsidR="00BF5178" w:rsidRPr="00BF517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ab/>
      </w:r>
      <w:r w:rsidR="00BF5178" w:rsidRPr="00BF517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 xml:space="preserve">si    </w:t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 xml:space="preserve">    no   </w:t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085773" w:rsidP="00085773">
      <w:pPr>
        <w:numPr>
          <w:ilvl w:val="0"/>
          <w:numId w:val="3"/>
        </w:numPr>
        <w:tabs>
          <w:tab w:val="num" w:pos="567"/>
          <w:tab w:val="left" w:pos="5940"/>
        </w:tabs>
        <w:ind w:left="540" w:right="378" w:hanging="360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PUNTI FORTI / POSITIVITA’</w:t>
      </w:r>
    </w:p>
    <w:p w:rsidR="00085773" w:rsidRPr="00A109F3" w:rsidRDefault="00085773" w:rsidP="00085773">
      <w:pPr>
        <w:ind w:left="540"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</w:t>
      </w:r>
      <w:r w:rsidR="00AB540F" w:rsidRP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</w:t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_________________________________________</w:t>
      </w:r>
    </w:p>
    <w:p w:rsidR="00085773" w:rsidRPr="00A109F3" w:rsidRDefault="00085773" w:rsidP="00085773">
      <w:pPr>
        <w:ind w:left="540" w:right="378"/>
        <w:rPr>
          <w:rFonts w:ascii="Arial" w:hAnsi="Arial" w:cs="Arial"/>
          <w:kern w:val="1"/>
          <w:sz w:val="20"/>
          <w:szCs w:val="20"/>
          <w:lang w:eastAsia="ar-SA"/>
        </w:rPr>
      </w:pPr>
    </w:p>
    <w:p w:rsidR="00085773" w:rsidRPr="00A109F3" w:rsidRDefault="00085773" w:rsidP="00AB540F">
      <w:pPr>
        <w:numPr>
          <w:ilvl w:val="0"/>
          <w:numId w:val="3"/>
        </w:numPr>
        <w:tabs>
          <w:tab w:val="num" w:pos="567"/>
        </w:tabs>
        <w:ind w:right="378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PUNTI DEBOLI / PROBLEMI SORTI</w:t>
      </w:r>
    </w:p>
    <w:p w:rsidR="00085773" w:rsidRPr="00A109F3" w:rsidRDefault="00085773" w:rsidP="00085773">
      <w:pPr>
        <w:ind w:left="540"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</w:t>
      </w:r>
      <w:r w:rsidR="00AB540F" w:rsidRP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</w:t>
      </w:r>
      <w:r w:rsidR="00A109F3">
        <w:rPr>
          <w:rFonts w:ascii="Arial" w:hAnsi="Arial" w:cs="Arial"/>
          <w:kern w:val="1"/>
          <w:sz w:val="20"/>
          <w:szCs w:val="20"/>
          <w:lang w:eastAsia="ar-SA"/>
        </w:rPr>
        <w:t>_________________________________________</w:t>
      </w:r>
    </w:p>
    <w:p w:rsidR="00085773" w:rsidRPr="00A109F3" w:rsidRDefault="00085773" w:rsidP="00085773">
      <w:pPr>
        <w:ind w:left="540" w:right="378"/>
        <w:rPr>
          <w:rFonts w:ascii="Arial" w:hAnsi="Arial" w:cs="Arial"/>
          <w:kern w:val="1"/>
          <w:sz w:val="20"/>
          <w:szCs w:val="20"/>
          <w:lang w:eastAsia="ar-SA"/>
        </w:rPr>
      </w:pPr>
    </w:p>
    <w:p w:rsidR="00085773" w:rsidRPr="00A109F3" w:rsidRDefault="00085773" w:rsidP="00AB540F">
      <w:pPr>
        <w:numPr>
          <w:ilvl w:val="0"/>
          <w:numId w:val="3"/>
        </w:numPr>
        <w:tabs>
          <w:tab w:val="left" w:pos="142"/>
          <w:tab w:val="num" w:pos="567"/>
        </w:tabs>
        <w:ind w:right="378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RIPROPORRE</w:t>
      </w:r>
      <w:r w:rsidR="00AB540F"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BBE</w:t>
      </w:r>
      <w:r w:rsidR="00EE5176"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</w:t>
      </w: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LA STESSA </w:t>
      </w:r>
      <w:r w:rsidR="00EE5176"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ATTIVITA’/PROGETTO</w:t>
      </w: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:</w:t>
      </w:r>
    </w:p>
    <w:p w:rsidR="006C4341" w:rsidRPr="00A109F3" w:rsidRDefault="006C4341" w:rsidP="006C4341">
      <w:pPr>
        <w:ind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         </w:t>
      </w:r>
      <w:r>
        <w:rPr>
          <w:rFonts w:ascii="Arial" w:hAnsi="Arial" w:cs="Arial"/>
          <w:kern w:val="1"/>
          <w:sz w:val="20"/>
          <w:szCs w:val="20"/>
          <w:lang w:eastAsia="ar-SA"/>
        </w:rPr>
        <w:tab/>
        <w:t xml:space="preserve">no  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</w:t>
      </w:r>
    </w:p>
    <w:p w:rsidR="00085773" w:rsidRPr="00A109F3" w:rsidRDefault="00085773" w:rsidP="006C4341">
      <w:pPr>
        <w:ind w:left="540" w:right="378" w:firstLine="169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sì  </w:t>
      </w:r>
      <w:r w:rsidR="006C4341">
        <w:rPr>
          <w:rFonts w:ascii="Arial" w:hAnsi="Arial" w:cs="Arial"/>
          <w:kern w:val="1"/>
          <w:sz w:val="20"/>
          <w:szCs w:val="20"/>
          <w:lang w:eastAsia="ar-SA"/>
        </w:rPr>
        <w:t xml:space="preserve"> 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   </w:t>
      </w:r>
    </w:p>
    <w:p w:rsidR="00085773" w:rsidRPr="00A109F3" w:rsidRDefault="00085773" w:rsidP="006C4341">
      <w:pPr>
        <w:ind w:left="709"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kern w:val="1"/>
          <w:sz w:val="20"/>
          <w:szCs w:val="20"/>
          <w:lang w:eastAsia="ar-SA"/>
        </w:rPr>
        <w:t xml:space="preserve">sì   </w:t>
      </w:r>
      <w:r w:rsidR="006C4341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Pr="00A109F3">
        <w:rPr>
          <w:rFonts w:ascii="Arial" w:hAnsi="Arial" w:cs="Arial"/>
          <w:kern w:val="1"/>
          <w:sz w:val="20"/>
          <w:szCs w:val="20"/>
          <w:lang w:eastAsia="ar-SA"/>
        </w:rPr>
        <w:t>   con le seguenti modifiche ____________________________________________________________________</w:t>
      </w:r>
      <w:r w:rsidR="006C4341">
        <w:rPr>
          <w:rFonts w:ascii="Arial" w:hAnsi="Arial" w:cs="Arial"/>
          <w:kern w:val="1"/>
          <w:sz w:val="20"/>
          <w:szCs w:val="20"/>
          <w:lang w:eastAsia="ar-SA"/>
        </w:rPr>
        <w:t>_______</w:t>
      </w:r>
    </w:p>
    <w:p w:rsidR="00085773" w:rsidRPr="00A109F3" w:rsidRDefault="00085773" w:rsidP="00085773">
      <w:pPr>
        <w:ind w:left="540" w:right="378"/>
        <w:rPr>
          <w:rFonts w:ascii="Arial" w:hAnsi="Arial" w:cs="Arial"/>
          <w:kern w:val="1"/>
          <w:sz w:val="20"/>
          <w:szCs w:val="20"/>
          <w:lang w:eastAsia="ar-SA"/>
        </w:rPr>
      </w:pPr>
    </w:p>
    <w:p w:rsidR="00085773" w:rsidRPr="00A109F3" w:rsidRDefault="00085773" w:rsidP="00AB540F">
      <w:pPr>
        <w:numPr>
          <w:ilvl w:val="0"/>
          <w:numId w:val="3"/>
        </w:numPr>
        <w:tabs>
          <w:tab w:val="clear" w:pos="1222"/>
          <w:tab w:val="num" w:pos="567"/>
          <w:tab w:val="left" w:pos="13140"/>
        </w:tabs>
        <w:ind w:left="1260" w:right="378" w:hanging="1080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ULTERIORI OPINIONI</w:t>
      </w:r>
    </w:p>
    <w:p w:rsidR="00085773" w:rsidRPr="00A109F3" w:rsidRDefault="00085773" w:rsidP="00085773">
      <w:pPr>
        <w:ind w:left="540"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A109F3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529D" w:rsidRPr="00BF5178" w:rsidRDefault="00085773" w:rsidP="00085773">
      <w:pPr>
        <w:ind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</w:p>
    <w:p w:rsidR="00E33ADA" w:rsidRPr="00BF5178" w:rsidRDefault="00085773" w:rsidP="00E33ADA">
      <w:pPr>
        <w:ind w:right="378"/>
        <w:rPr>
          <w:rFonts w:ascii="Arial" w:hAnsi="Arial" w:cs="Arial"/>
          <w:kern w:val="1"/>
          <w:sz w:val="20"/>
          <w:szCs w:val="20"/>
          <w:lang w:eastAsia="ar-SA"/>
        </w:rPr>
      </w:pP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kern w:val="1"/>
          <w:sz w:val="20"/>
          <w:szCs w:val="20"/>
          <w:lang w:eastAsia="ar-SA"/>
        </w:rPr>
        <w:tab/>
      </w:r>
    </w:p>
    <w:p w:rsidR="00E8529D" w:rsidRPr="00BF5178" w:rsidRDefault="00BF5178" w:rsidP="00BF5178">
      <w:pPr>
        <w:ind w:right="378" w:firstLine="540"/>
        <w:rPr>
          <w:rFonts w:ascii="Arial" w:hAnsi="Arial" w:cs="Arial"/>
          <w:kern w:val="1"/>
          <w:sz w:val="20"/>
          <w:szCs w:val="20"/>
          <w:lang w:eastAsia="ar-SA"/>
        </w:rPr>
      </w:pPr>
      <w:r w:rsidRPr="00BF5178">
        <w:rPr>
          <w:rFonts w:ascii="Arial" w:hAnsi="Arial" w:cs="Arial"/>
          <w:i/>
          <w:kern w:val="1"/>
          <w:sz w:val="20"/>
          <w:szCs w:val="20"/>
          <w:lang w:eastAsia="ar-SA"/>
        </w:rPr>
        <w:t>Padova, ______/______/______</w:t>
      </w:r>
      <w:r w:rsidRPr="00BF5178">
        <w:rPr>
          <w:rFonts w:ascii="Arial" w:hAnsi="Arial" w:cs="Arial"/>
          <w:i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i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i/>
          <w:kern w:val="1"/>
          <w:sz w:val="20"/>
          <w:szCs w:val="20"/>
          <w:lang w:eastAsia="ar-SA"/>
        </w:rPr>
        <w:tab/>
      </w:r>
      <w:r w:rsidRPr="00BF5178">
        <w:rPr>
          <w:rFonts w:ascii="Arial" w:hAnsi="Arial" w:cs="Arial"/>
          <w:i/>
          <w:kern w:val="1"/>
          <w:sz w:val="20"/>
          <w:szCs w:val="20"/>
          <w:lang w:eastAsia="ar-SA"/>
        </w:rPr>
        <w:tab/>
      </w:r>
    </w:p>
    <w:p w:rsidR="00BF5178" w:rsidRPr="00BF5178" w:rsidRDefault="00E8529D" w:rsidP="00BF5178">
      <w:pPr>
        <w:ind w:left="4254"/>
        <w:rPr>
          <w:rFonts w:ascii="Arial" w:hAnsi="Arial" w:cs="Arial"/>
          <w:i/>
          <w:kern w:val="1"/>
          <w:sz w:val="20"/>
          <w:szCs w:val="20"/>
          <w:lang w:eastAsia="ar-SA"/>
        </w:rPr>
      </w:pPr>
      <w:r w:rsidRPr="00BF5178">
        <w:rPr>
          <w:rFonts w:ascii="Arial" w:hAnsi="Arial" w:cs="Arial"/>
          <w:sz w:val="20"/>
          <w:szCs w:val="20"/>
        </w:rPr>
        <w:t>_________________________________</w:t>
      </w:r>
      <w:r w:rsidR="00E33ADA" w:rsidRPr="00BF5178">
        <w:rPr>
          <w:rFonts w:ascii="Arial" w:hAnsi="Arial" w:cs="Arial"/>
          <w:sz w:val="20"/>
          <w:szCs w:val="20"/>
        </w:rPr>
        <w:t>_______</w:t>
      </w:r>
    </w:p>
    <w:p w:rsidR="00F558A8" w:rsidRPr="00BF5178" w:rsidRDefault="00BF5178" w:rsidP="00BF5178">
      <w:pPr>
        <w:ind w:left="2836" w:firstLine="709"/>
        <w:jc w:val="center"/>
        <w:rPr>
          <w:rFonts w:ascii="Arial" w:hAnsi="Arial" w:cs="Arial"/>
          <w:sz w:val="20"/>
          <w:szCs w:val="20"/>
        </w:rPr>
      </w:pPr>
      <w:r w:rsidRPr="00BF5178">
        <w:rPr>
          <w:rFonts w:ascii="Arial" w:hAnsi="Arial" w:cs="Arial"/>
          <w:i/>
          <w:kern w:val="1"/>
          <w:sz w:val="20"/>
          <w:szCs w:val="20"/>
          <w:lang w:eastAsia="ar-SA"/>
        </w:rPr>
        <w:t>(firma del responsabile dell’attività)</w:t>
      </w:r>
    </w:p>
    <w:sectPr w:rsidR="00F558A8" w:rsidRPr="00BF5178" w:rsidSect="00B537E0">
      <w:headerReference w:type="default" r:id="rId7"/>
      <w:pgSz w:w="11906" w:h="16838"/>
      <w:pgMar w:top="426" w:right="1134" w:bottom="1078" w:left="1276" w:header="567" w:footer="40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70E" w:rsidRDefault="00F5170E">
      <w:r>
        <w:separator/>
      </w:r>
    </w:p>
  </w:endnote>
  <w:endnote w:type="continuationSeparator" w:id="0">
    <w:p w:rsidR="00F5170E" w:rsidRDefault="00F5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70E" w:rsidRDefault="00F5170E">
      <w:r>
        <w:separator/>
      </w:r>
    </w:p>
  </w:footnote>
  <w:footnote w:type="continuationSeparator" w:id="0">
    <w:p w:rsidR="00F5170E" w:rsidRDefault="00F51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721" w:rsidRDefault="00F8372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6BA0B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E8665138"/>
    <w:name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42983DB6"/>
    <w:name w:val="WW8Num4"/>
    <w:lvl w:ilvl="0">
      <w:start w:val="1"/>
      <w:numFmt w:val="decimal"/>
      <w:lvlText w:val="%1)"/>
      <w:lvlJc w:val="left"/>
      <w:pPr>
        <w:tabs>
          <w:tab w:val="num" w:pos="1222"/>
        </w:tabs>
        <w:ind w:left="142" w:firstLine="0"/>
      </w:pPr>
      <w:rPr>
        <w:rFonts w:ascii="Symbol" w:hAnsi="Symbol" w:cs="Symbol"/>
        <w:sz w:val="21"/>
        <w:szCs w:val="21"/>
      </w:rPr>
    </w:lvl>
    <w:lvl w:ilvl="1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ormal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F0C2947"/>
    <w:multiLevelType w:val="hybridMultilevel"/>
    <w:tmpl w:val="7E1C7310"/>
    <w:lvl w:ilvl="0" w:tplc="00000003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16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FB776A"/>
    <w:multiLevelType w:val="hybridMultilevel"/>
    <w:tmpl w:val="DADE34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390762"/>
    <w:multiLevelType w:val="hybridMultilevel"/>
    <w:tmpl w:val="C74423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71478"/>
    <w:multiLevelType w:val="hybridMultilevel"/>
    <w:tmpl w:val="C93C8DE4"/>
    <w:lvl w:ilvl="0" w:tplc="00000003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C2037"/>
    <w:multiLevelType w:val="hybridMultilevel"/>
    <w:tmpl w:val="160E7FF4"/>
    <w:lvl w:ilvl="0" w:tplc="3A3EDE4A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F3"/>
    <w:rsid w:val="00085773"/>
    <w:rsid w:val="00094EC3"/>
    <w:rsid w:val="00174F1A"/>
    <w:rsid w:val="001D4CCA"/>
    <w:rsid w:val="00365476"/>
    <w:rsid w:val="004935AF"/>
    <w:rsid w:val="006C4341"/>
    <w:rsid w:val="008B7504"/>
    <w:rsid w:val="008B787C"/>
    <w:rsid w:val="008C3643"/>
    <w:rsid w:val="0099196A"/>
    <w:rsid w:val="00A02536"/>
    <w:rsid w:val="00A109F3"/>
    <w:rsid w:val="00A94AC6"/>
    <w:rsid w:val="00AB540F"/>
    <w:rsid w:val="00AB6BF7"/>
    <w:rsid w:val="00AF18B1"/>
    <w:rsid w:val="00B537E0"/>
    <w:rsid w:val="00BF5178"/>
    <w:rsid w:val="00C06670"/>
    <w:rsid w:val="00D10B1A"/>
    <w:rsid w:val="00DA2E23"/>
    <w:rsid w:val="00DC7078"/>
    <w:rsid w:val="00DE0A16"/>
    <w:rsid w:val="00E33ADA"/>
    <w:rsid w:val="00E835E4"/>
    <w:rsid w:val="00E8529D"/>
    <w:rsid w:val="00EA56F3"/>
    <w:rsid w:val="00EA615E"/>
    <w:rsid w:val="00EE5176"/>
    <w:rsid w:val="00F11F8C"/>
    <w:rsid w:val="00F260E5"/>
    <w:rsid w:val="00F444F8"/>
    <w:rsid w:val="00F5170E"/>
    <w:rsid w:val="00F558A8"/>
    <w:rsid w:val="00F6075E"/>
    <w:rsid w:val="00F660B1"/>
    <w:rsid w:val="00F83721"/>
    <w:rsid w:val="00F8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F9F7E8C4-5D1C-458D-8A07-A1DBB293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outlineLvl w:val="0"/>
    </w:pPr>
    <w:rPr>
      <w:i/>
      <w:i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tabs>
        <w:tab w:val="left" w:pos="170"/>
      </w:tabs>
      <w:jc w:val="center"/>
      <w:outlineLvl w:val="2"/>
    </w:pPr>
    <w:rPr>
      <w:rFonts w:ascii="Arial" w:hAnsi="Arial" w:cs="Arial"/>
      <w:b/>
      <w:sz w:val="26"/>
      <w:szCs w:val="32"/>
      <w:lang w:val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tabs>
        <w:tab w:val="left" w:pos="680"/>
        <w:tab w:val="left" w:pos="1417"/>
        <w:tab w:val="left" w:pos="4082"/>
      </w:tabs>
      <w:jc w:val="center"/>
      <w:outlineLvl w:val="3"/>
    </w:pPr>
    <w:rPr>
      <w:rFonts w:ascii="Arial" w:hAnsi="Arial" w:cs="Arial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Heading">
    <w:name w:val="Heading"/>
    <w:basedOn w:val="Normale"/>
    <w:next w:val="Corpodeltesto"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Lucida Sans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8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e"/>
    <w:pPr>
      <w:suppressLineNumbers/>
    </w:pPr>
  </w:style>
  <w:style w:type="paragraph" w:styleId="Sottotitolo">
    <w:name w:val="Subtitle"/>
    <w:basedOn w:val="Normale"/>
    <w:next w:val="Corpodeltesto"/>
    <w:qFormat/>
    <w:pPr>
      <w:jc w:val="center"/>
    </w:pPr>
    <w:rPr>
      <w:rFonts w:ascii="Arial" w:hAnsi="Arial" w:cs="Arial"/>
      <w:b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6° DIREZIONE DIDATTICA STATALE DI PADOVA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6° DIREZIONE DIDATTICA STATALE DI PADOVA</dc:title>
  <dc:subject/>
  <dc:creator>-</dc:creator>
  <cp:keywords/>
  <cp:lastModifiedBy>Didattica02</cp:lastModifiedBy>
  <cp:revision>2</cp:revision>
  <cp:lastPrinted>2017-05-10T05:56:00Z</cp:lastPrinted>
  <dcterms:created xsi:type="dcterms:W3CDTF">2023-10-20T12:37:00Z</dcterms:created>
  <dcterms:modified xsi:type="dcterms:W3CDTF">2023-10-20T12:37:00Z</dcterms:modified>
</cp:coreProperties>
</file>